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827" w:rsidRPr="000E684C" w:rsidRDefault="002E1A95" w:rsidP="00B96020">
      <w:pPr>
        <w:rPr>
          <w:rFonts w:ascii="Bliss 2 Regular" w:hAnsi="Bliss 2 Regular"/>
          <w:b/>
          <w:sz w:val="24"/>
          <w:szCs w:val="24"/>
        </w:rPr>
      </w:pPr>
      <w:r w:rsidRPr="000E684C">
        <w:rPr>
          <w:rFonts w:ascii="Bliss 2 Regular" w:hAnsi="Bliss 2 Regular"/>
          <w:b/>
          <w:sz w:val="24"/>
          <w:szCs w:val="24"/>
        </w:rPr>
        <w:t>Education Studies</w:t>
      </w:r>
      <w:r w:rsidR="00B96020" w:rsidRPr="000E684C">
        <w:rPr>
          <w:rFonts w:ascii="Bliss 2 Regular" w:hAnsi="Bliss 2 Regular"/>
          <w:b/>
          <w:sz w:val="24"/>
          <w:szCs w:val="24"/>
        </w:rPr>
        <w:t xml:space="preserve"> – </w:t>
      </w:r>
      <w:r w:rsidR="00F57279" w:rsidRPr="000E684C">
        <w:rPr>
          <w:rFonts w:ascii="Bliss 2 Regular" w:hAnsi="Bliss 2 Regular"/>
          <w:b/>
          <w:sz w:val="24"/>
          <w:szCs w:val="24"/>
        </w:rPr>
        <w:t>Degree</w:t>
      </w:r>
    </w:p>
    <w:p w:rsidR="00BA1827" w:rsidRPr="000E684C" w:rsidRDefault="00BA1827" w:rsidP="00BA1827">
      <w:pPr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Destinations of first degree students six months after graduating from University of Worcester in 201</w:t>
      </w:r>
      <w:r w:rsidR="00804152" w:rsidRPr="000E684C">
        <w:rPr>
          <w:rFonts w:ascii="Bliss 2 Regular" w:hAnsi="Bliss 2 Regular"/>
          <w:sz w:val="24"/>
          <w:szCs w:val="24"/>
        </w:rPr>
        <w:t>4</w:t>
      </w:r>
      <w:r w:rsidRPr="000E684C">
        <w:rPr>
          <w:rFonts w:ascii="Bliss 2 Regular" w:hAnsi="Bliss 2 Regular"/>
          <w:sz w:val="24"/>
          <w:szCs w:val="24"/>
        </w:rPr>
        <w:t xml:space="preserve"> in:</w:t>
      </w:r>
    </w:p>
    <w:p w:rsidR="00346B15" w:rsidRPr="000E684C" w:rsidRDefault="00346B15" w:rsidP="00346B15">
      <w:pPr>
        <w:pStyle w:val="ListParagraph"/>
        <w:numPr>
          <w:ilvl w:val="0"/>
          <w:numId w:val="1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Single Education Studies</w:t>
      </w:r>
    </w:p>
    <w:p w:rsidR="002E1A95" w:rsidRPr="000E684C" w:rsidRDefault="002E1A95" w:rsidP="00346B15">
      <w:pPr>
        <w:pStyle w:val="ListParagraph"/>
        <w:numPr>
          <w:ilvl w:val="0"/>
          <w:numId w:val="1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 xml:space="preserve">Joint Honours Education Studies </w:t>
      </w:r>
    </w:p>
    <w:p w:rsidR="002E1A95" w:rsidRPr="000E684C" w:rsidRDefault="002E1A95" w:rsidP="00346B15">
      <w:pPr>
        <w:pStyle w:val="ListParagraph"/>
        <w:numPr>
          <w:ilvl w:val="0"/>
          <w:numId w:val="1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 xml:space="preserve">Major Education Studies </w:t>
      </w:r>
    </w:p>
    <w:p w:rsidR="002E1A95" w:rsidRPr="000E684C" w:rsidRDefault="002E1A95" w:rsidP="006366E2">
      <w:pPr>
        <w:pStyle w:val="ListParagraph"/>
        <w:numPr>
          <w:ilvl w:val="0"/>
          <w:numId w:val="1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Single Education Studies (Special and Inclusive Education)</w:t>
      </w:r>
    </w:p>
    <w:p w:rsidR="002E1A95" w:rsidRPr="000E684C" w:rsidRDefault="002E1A95" w:rsidP="006366E2">
      <w:pPr>
        <w:pStyle w:val="ListParagraph"/>
        <w:numPr>
          <w:ilvl w:val="0"/>
          <w:numId w:val="1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Single Honours Professional Practice (Children's Services) Top-Up - Somerset SCITT</w:t>
      </w:r>
    </w:p>
    <w:p w:rsidR="002E1A95" w:rsidRPr="000E684C" w:rsidRDefault="002E1A95" w:rsidP="006366E2">
      <w:pPr>
        <w:pStyle w:val="ListParagraph"/>
        <w:numPr>
          <w:ilvl w:val="0"/>
          <w:numId w:val="1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Single Honours Professional Practice (Children's Services) Top-Up - The Learning Institute</w:t>
      </w:r>
    </w:p>
    <w:p w:rsidR="002E1A95" w:rsidRPr="000E684C" w:rsidRDefault="002E1A95" w:rsidP="006366E2">
      <w:pPr>
        <w:pStyle w:val="ListParagraph"/>
        <w:numPr>
          <w:ilvl w:val="0"/>
          <w:numId w:val="1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Single Honours Professional Practice (Education) Top-Up - Somerset SCITT</w:t>
      </w:r>
    </w:p>
    <w:p w:rsidR="00D00261" w:rsidRPr="000E684C" w:rsidRDefault="002E1A95" w:rsidP="006366E2">
      <w:pPr>
        <w:pStyle w:val="ListParagraph"/>
        <w:numPr>
          <w:ilvl w:val="0"/>
          <w:numId w:val="1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Single Honours Professional Practice (Education) Top-Up - The Learning Institute</w:t>
      </w:r>
    </w:p>
    <w:p w:rsidR="00BA1827" w:rsidRPr="000E684C" w:rsidRDefault="00CE0C7D" w:rsidP="00BA1827">
      <w:p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134</w:t>
      </w:r>
      <w:r w:rsidR="009B1B2F" w:rsidRPr="000E684C">
        <w:rPr>
          <w:rFonts w:ascii="Bliss 2 Regular" w:hAnsi="Bliss 2 Regular"/>
          <w:sz w:val="24"/>
          <w:szCs w:val="24"/>
        </w:rPr>
        <w:t xml:space="preserve"> </w:t>
      </w:r>
      <w:r w:rsidR="00BA1827" w:rsidRPr="000E684C">
        <w:rPr>
          <w:rFonts w:ascii="Bliss 2 Regular" w:hAnsi="Bliss 2 Regular"/>
          <w:sz w:val="24"/>
          <w:szCs w:val="24"/>
        </w:rPr>
        <w:t>graduate</w:t>
      </w:r>
      <w:r w:rsidR="009C35F1" w:rsidRPr="000E684C">
        <w:rPr>
          <w:rFonts w:ascii="Bliss 2 Regular" w:hAnsi="Bliss 2 Regular"/>
          <w:sz w:val="24"/>
          <w:szCs w:val="24"/>
        </w:rPr>
        <w:t>s completed the survey which gave</w:t>
      </w:r>
      <w:r w:rsidR="00BA1827" w:rsidRPr="000E684C">
        <w:rPr>
          <w:rFonts w:ascii="Bliss 2 Regular" w:hAnsi="Bliss 2 Regular"/>
          <w:sz w:val="24"/>
          <w:szCs w:val="24"/>
        </w:rPr>
        <w:t xml:space="preserve"> a response rate of </w:t>
      </w:r>
      <w:r w:rsidR="002E1A95" w:rsidRPr="000E684C">
        <w:rPr>
          <w:rFonts w:ascii="Bliss 2 Regular" w:hAnsi="Bliss 2 Regular"/>
          <w:sz w:val="24"/>
          <w:szCs w:val="24"/>
        </w:rPr>
        <w:t>85</w:t>
      </w:r>
      <w:r w:rsidR="00BA1827" w:rsidRPr="000E684C">
        <w:rPr>
          <w:rFonts w:ascii="Bliss 2 Regular" w:hAnsi="Bliss 2 Regular"/>
          <w:sz w:val="24"/>
          <w:szCs w:val="24"/>
        </w:rPr>
        <w:t>%.</w:t>
      </w:r>
    </w:p>
    <w:p w:rsidR="00346B15" w:rsidRPr="000E684C" w:rsidRDefault="00346B15" w:rsidP="00BA1827">
      <w:pPr>
        <w:spacing w:line="240" w:lineRule="auto"/>
        <w:rPr>
          <w:rFonts w:ascii="Bliss 2 Regular" w:hAnsi="Bliss 2 Regular"/>
          <w:b/>
          <w:sz w:val="24"/>
          <w:szCs w:val="24"/>
        </w:rPr>
      </w:pPr>
      <w:r w:rsidRPr="000E684C">
        <w:rPr>
          <w:rFonts w:ascii="Bliss 2 Regular" w:hAnsi="Bliss 2 Regular"/>
          <w:b/>
          <w:sz w:val="24"/>
          <w:szCs w:val="24"/>
        </w:rPr>
        <w:t xml:space="preserve">Destinations of leavers from Foundation degrees in Education or Teaching and Learning </w:t>
      </w:r>
      <w:r w:rsidR="000E684C">
        <w:rPr>
          <w:rFonts w:ascii="Bliss 2 Regular" w:hAnsi="Bliss 2 Regular"/>
          <w:b/>
          <w:sz w:val="24"/>
          <w:szCs w:val="24"/>
        </w:rPr>
        <w:t>can be found on p5 of this document</w:t>
      </w:r>
    </w:p>
    <w:p w:rsidR="00B96020" w:rsidRPr="000E684C" w:rsidRDefault="002E1A95" w:rsidP="00BA1827">
      <w:p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noProof/>
          <w:sz w:val="24"/>
          <w:szCs w:val="24"/>
          <w:lang w:eastAsia="en-GB"/>
        </w:rPr>
        <w:drawing>
          <wp:inline distT="0" distB="0" distL="0" distR="0" wp14:anchorId="414C9E9A" wp14:editId="04A152C8">
            <wp:extent cx="5943600" cy="3419475"/>
            <wp:effectExtent l="0" t="0" r="0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B1B2F" w:rsidRPr="000E684C" w:rsidRDefault="009B1B2F" w:rsidP="00BA1827">
      <w:pPr>
        <w:spacing w:line="240" w:lineRule="auto"/>
        <w:rPr>
          <w:rFonts w:ascii="Bliss 2 Regular" w:hAnsi="Bliss 2 Regular"/>
          <w:b/>
          <w:noProof/>
          <w:sz w:val="24"/>
          <w:szCs w:val="24"/>
          <w:u w:val="single"/>
          <w:lang w:eastAsia="en-GB"/>
        </w:rPr>
      </w:pPr>
    </w:p>
    <w:p w:rsidR="00BA1827" w:rsidRPr="000E684C" w:rsidRDefault="00346B15" w:rsidP="00BA1827">
      <w:pPr>
        <w:spacing w:line="240" w:lineRule="auto"/>
        <w:rPr>
          <w:rFonts w:ascii="Bliss 2 Regular" w:hAnsi="Bliss 2 Regular"/>
          <w:b/>
          <w:sz w:val="24"/>
          <w:szCs w:val="24"/>
        </w:rPr>
      </w:pPr>
      <w:r w:rsidRPr="000E684C">
        <w:rPr>
          <w:rFonts w:ascii="Bliss 2 Regular" w:hAnsi="Bliss 2 Regular"/>
          <w:b/>
          <w:noProof/>
          <w:sz w:val="24"/>
          <w:szCs w:val="24"/>
          <w:u w:val="single"/>
          <w:lang w:eastAsia="en-GB"/>
        </w:rPr>
        <w:t xml:space="preserve">Examples of </w:t>
      </w:r>
      <w:r w:rsidR="00620FE9" w:rsidRPr="000E684C">
        <w:rPr>
          <w:rFonts w:ascii="Bliss 2 Regular" w:hAnsi="Bliss 2 Regular"/>
          <w:b/>
          <w:noProof/>
          <w:sz w:val="24"/>
          <w:szCs w:val="24"/>
          <w:u w:val="single"/>
          <w:lang w:eastAsia="en-GB"/>
        </w:rPr>
        <w:t xml:space="preserve"> job titles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Activity Worker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Assistant Team Manager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>
        <w:rPr>
          <w:rFonts w:ascii="Bliss 2 Regular" w:hAnsi="Bliss 2 Regular"/>
          <w:sz w:val="24"/>
          <w:szCs w:val="24"/>
        </w:rPr>
        <w:t>Case Work Officer</w:t>
      </w:r>
      <w:r w:rsidRPr="000E684C">
        <w:rPr>
          <w:rFonts w:ascii="Bliss 2 Regular" w:hAnsi="Bliss 2 Regular"/>
          <w:sz w:val="24"/>
          <w:szCs w:val="24"/>
        </w:rPr>
        <w:t xml:space="preserve"> For Send Services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Cover Supervisor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 xml:space="preserve">Customer Assistant 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Director Youth Support Service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Early Intervention Targeted Youth Worker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Early Years Practitioner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Education Mentor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English Teacher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Export Operator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Family Support Worker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lastRenderedPageBreak/>
        <w:t xml:space="preserve">Hearing Support Assistant 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High Level Teaching Assistant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International Business Adviser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Learning Mentor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Learning Support Assistant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 xml:space="preserve">Lifeguard 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Maths Teacher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Nursery Leader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Nursery Manager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Nursery Practitioner - Early Years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Parent And Family Support Advisor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Pastoral Support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Pastoral Transition Worker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Performance Co-Ordinator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Play-Scheme Assistant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Pre-School Management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Primary School Teacher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Pupil Referral Unit Worker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Receptionist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Sales Assistant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Senior Residential Support Worker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Senior Social Work Assistant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Special Educational Needs Co-Ordinator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Special Educational Needs Teaching Assistant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Special Educational Needs Teaching Assistant Primary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Student Support Officer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Support Worker</w:t>
      </w:r>
    </w:p>
    <w:p w:rsidR="000E684C" w:rsidRPr="000E684C" w:rsidRDefault="000E684C" w:rsidP="00B10973">
      <w:pPr>
        <w:pStyle w:val="ListParagraph"/>
        <w:numPr>
          <w:ilvl w:val="0"/>
          <w:numId w:val="4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Support Worker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Teacher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Teacher Of Dance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Teaching Assistant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Technical Expert Visiting Officer</w:t>
      </w:r>
    </w:p>
    <w:p w:rsidR="000E684C" w:rsidRPr="000E684C" w:rsidRDefault="000E684C" w:rsidP="00B10973">
      <w:pPr>
        <w:pStyle w:val="ListParagraph"/>
        <w:numPr>
          <w:ilvl w:val="0"/>
          <w:numId w:val="4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 xml:space="preserve">Trainee Teacher 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Trainee Teacher (Direct Access)</w:t>
      </w:r>
    </w:p>
    <w:p w:rsidR="000E684C" w:rsidRPr="000E684C" w:rsidRDefault="000E684C" w:rsidP="006366E2">
      <w:pPr>
        <w:pStyle w:val="ListParagraph"/>
        <w:numPr>
          <w:ilvl w:val="0"/>
          <w:numId w:val="2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Unqualified Teacher</w:t>
      </w:r>
    </w:p>
    <w:p w:rsidR="000E684C" w:rsidRPr="000E684C" w:rsidRDefault="000E684C" w:rsidP="00B10973">
      <w:pPr>
        <w:pStyle w:val="ListParagraph"/>
        <w:numPr>
          <w:ilvl w:val="0"/>
          <w:numId w:val="4"/>
        </w:numPr>
        <w:spacing w:line="240" w:lineRule="auto"/>
        <w:rPr>
          <w:rFonts w:ascii="Bliss 2 Regular" w:hAnsi="Bliss 2 Regular"/>
          <w:b/>
          <w:sz w:val="24"/>
          <w:szCs w:val="24"/>
          <w:u w:val="single"/>
        </w:rPr>
      </w:pPr>
      <w:r w:rsidRPr="000E684C">
        <w:rPr>
          <w:rFonts w:ascii="Bliss 2 Regular" w:hAnsi="Bliss 2 Regular"/>
          <w:sz w:val="24"/>
          <w:szCs w:val="24"/>
        </w:rPr>
        <w:t>Vulnerable Learner Support Staff</w:t>
      </w:r>
    </w:p>
    <w:p w:rsidR="005F5C0C" w:rsidRPr="000E684C" w:rsidRDefault="005F5C0C" w:rsidP="001234D8">
      <w:pPr>
        <w:pStyle w:val="ListParagraph"/>
        <w:spacing w:after="0" w:line="240" w:lineRule="auto"/>
        <w:rPr>
          <w:rFonts w:ascii="Bliss 2 Regular" w:hAnsi="Bliss 2 Regular"/>
          <w:sz w:val="24"/>
          <w:szCs w:val="24"/>
        </w:rPr>
      </w:pPr>
    </w:p>
    <w:p w:rsidR="000E684C" w:rsidRDefault="000E684C" w:rsidP="00BA1827">
      <w:pPr>
        <w:spacing w:line="240" w:lineRule="auto"/>
        <w:rPr>
          <w:rFonts w:ascii="Bliss 2 Regular" w:hAnsi="Bliss 2 Regular"/>
          <w:b/>
          <w:sz w:val="24"/>
          <w:szCs w:val="24"/>
          <w:u w:val="single"/>
        </w:rPr>
      </w:pPr>
    </w:p>
    <w:p w:rsidR="00BA1827" w:rsidRPr="000E684C" w:rsidRDefault="002A13BF" w:rsidP="00BA1827">
      <w:pPr>
        <w:spacing w:line="240" w:lineRule="auto"/>
        <w:rPr>
          <w:rFonts w:ascii="Bliss 2 Regular" w:hAnsi="Bliss 2 Regular"/>
          <w:b/>
          <w:sz w:val="24"/>
          <w:szCs w:val="24"/>
          <w:u w:val="single"/>
        </w:rPr>
      </w:pPr>
      <w:r w:rsidRPr="000E684C">
        <w:rPr>
          <w:rFonts w:ascii="Bliss 2 Regular" w:hAnsi="Bliss 2 Regular"/>
          <w:b/>
          <w:sz w:val="24"/>
          <w:szCs w:val="24"/>
          <w:u w:val="single"/>
        </w:rPr>
        <w:t xml:space="preserve">Examples of </w:t>
      </w:r>
      <w:r w:rsidR="00620FE9" w:rsidRPr="000E684C">
        <w:rPr>
          <w:rFonts w:ascii="Bliss 2 Regular" w:hAnsi="Bliss 2 Regular"/>
          <w:b/>
          <w:sz w:val="24"/>
          <w:szCs w:val="24"/>
          <w:u w:val="single"/>
        </w:rPr>
        <w:t>employers</w:t>
      </w:r>
    </w:p>
    <w:p w:rsidR="002E1A95" w:rsidRPr="000E684C" w:rsidRDefault="00346B15" w:rsidP="000E684C">
      <w:p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Many gradua</w:t>
      </w:r>
      <w:r w:rsidR="00B10973" w:rsidRPr="000E684C">
        <w:rPr>
          <w:rFonts w:ascii="Bliss 2 Regular" w:hAnsi="Bliss 2 Regular"/>
          <w:sz w:val="24"/>
          <w:szCs w:val="24"/>
        </w:rPr>
        <w:t xml:space="preserve">tes were working at primary or </w:t>
      </w:r>
      <w:r w:rsidRPr="000E684C">
        <w:rPr>
          <w:rFonts w:ascii="Bliss 2 Regular" w:hAnsi="Bliss 2 Regular"/>
          <w:sz w:val="24"/>
          <w:szCs w:val="24"/>
        </w:rPr>
        <w:t>secondary schools academies, local authorities</w:t>
      </w:r>
      <w:r w:rsidR="00B10973" w:rsidRPr="000E684C">
        <w:rPr>
          <w:rFonts w:ascii="Bliss 2 Regular" w:hAnsi="Bliss 2 Regular"/>
          <w:sz w:val="24"/>
          <w:szCs w:val="24"/>
        </w:rPr>
        <w:t xml:space="preserve">, nurseries and other pre-school settings. </w:t>
      </w:r>
      <w:r w:rsidR="000E684C">
        <w:rPr>
          <w:rFonts w:ascii="Bliss 2 Regular" w:hAnsi="Bliss 2 Regular"/>
          <w:sz w:val="24"/>
          <w:szCs w:val="24"/>
        </w:rPr>
        <w:t>O</w:t>
      </w:r>
      <w:r w:rsidR="00B10973" w:rsidRPr="000E684C">
        <w:rPr>
          <w:rFonts w:ascii="Bliss 2 Regular" w:hAnsi="Bliss 2 Regular"/>
          <w:sz w:val="24"/>
          <w:szCs w:val="24"/>
        </w:rPr>
        <w:t>ther employers included</w:t>
      </w:r>
      <w:r w:rsidR="000E684C">
        <w:rPr>
          <w:rFonts w:ascii="Bliss 2 Regular" w:hAnsi="Bliss 2 Regular"/>
          <w:sz w:val="24"/>
          <w:szCs w:val="24"/>
        </w:rPr>
        <w:t>: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2BU Somerset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Academy Of Agriculture &amp; Science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Archway Academy Independent School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Barnado</w:t>
      </w:r>
      <w:r>
        <w:rPr>
          <w:rFonts w:ascii="Bliss 2 Regular" w:hAnsi="Bliss 2 Regular"/>
          <w:sz w:val="24"/>
          <w:szCs w:val="24"/>
        </w:rPr>
        <w:t>’</w:t>
      </w:r>
      <w:r w:rsidRPr="000E684C">
        <w:rPr>
          <w:rFonts w:ascii="Bliss 2 Regular" w:hAnsi="Bliss 2 Regular"/>
          <w:sz w:val="24"/>
          <w:szCs w:val="24"/>
        </w:rPr>
        <w:t>s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Bath a</w:t>
      </w:r>
      <w:r>
        <w:rPr>
          <w:rFonts w:ascii="Bliss 2 Regular" w:hAnsi="Bliss 2 Regular"/>
          <w:sz w:val="24"/>
          <w:szCs w:val="24"/>
        </w:rPr>
        <w:t>nd Wells Multi Agency Trust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Brandon Trust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Bridge Training And Development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Children</w:t>
      </w:r>
      <w:r>
        <w:rPr>
          <w:rFonts w:ascii="Bliss 2 Regular" w:hAnsi="Bliss 2 Regular"/>
          <w:sz w:val="24"/>
          <w:szCs w:val="24"/>
        </w:rPr>
        <w:t>’</w:t>
      </w:r>
      <w:r w:rsidRPr="000E684C">
        <w:rPr>
          <w:rFonts w:ascii="Bliss 2 Regular" w:hAnsi="Bliss 2 Regular"/>
          <w:sz w:val="24"/>
          <w:szCs w:val="24"/>
        </w:rPr>
        <w:t>s Council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lastRenderedPageBreak/>
        <w:t xml:space="preserve">Corams Childrens' Home 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Cornwall Council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Island Pool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Kids Company</w:t>
      </w:r>
    </w:p>
    <w:p w:rsidR="000E684C" w:rsidRPr="000E684C" w:rsidRDefault="000E684C" w:rsidP="00B10973">
      <w:pPr>
        <w:pStyle w:val="ListParagraph"/>
        <w:numPr>
          <w:ilvl w:val="0"/>
          <w:numId w:val="6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Magna Group Practice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Marks and Spencer</w:t>
      </w:r>
    </w:p>
    <w:p w:rsidR="000E684C" w:rsidRPr="000E684C" w:rsidRDefault="000E684C" w:rsidP="00B10973">
      <w:pPr>
        <w:pStyle w:val="ListParagraph"/>
        <w:numPr>
          <w:ilvl w:val="0"/>
          <w:numId w:val="6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 xml:space="preserve">Metro Shipping 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Plymouth City Council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Somerset County Council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South Somerset Partnership School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St. Matthias Park Pupil Referral Unit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The Learning Institute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Worcester County Council Gypsy Roman Traveller Education Team</w:t>
      </w:r>
    </w:p>
    <w:p w:rsidR="000E684C" w:rsidRPr="000E684C" w:rsidRDefault="000E684C" w:rsidP="006366E2">
      <w:pPr>
        <w:pStyle w:val="ListParagraph"/>
        <w:numPr>
          <w:ilvl w:val="0"/>
          <w:numId w:val="3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Worcestershire County Council</w:t>
      </w:r>
    </w:p>
    <w:p w:rsidR="003B7E81" w:rsidRPr="000E684C" w:rsidRDefault="003B7E81" w:rsidP="005F5C0C">
      <w:pPr>
        <w:spacing w:after="0" w:line="240" w:lineRule="auto"/>
        <w:rPr>
          <w:rFonts w:ascii="Bliss 2 Regular" w:hAnsi="Bliss 2 Regular"/>
          <w:sz w:val="24"/>
          <w:szCs w:val="24"/>
        </w:rPr>
      </w:pPr>
    </w:p>
    <w:p w:rsidR="00B064C4" w:rsidRPr="000E684C" w:rsidRDefault="005E584F" w:rsidP="00BA1827">
      <w:pPr>
        <w:spacing w:line="240" w:lineRule="auto"/>
        <w:rPr>
          <w:rFonts w:ascii="Bliss 2 Regular" w:hAnsi="Bliss 2 Regular"/>
          <w:b/>
          <w:sz w:val="24"/>
          <w:szCs w:val="24"/>
          <w:u w:val="single"/>
        </w:rPr>
      </w:pPr>
      <w:r>
        <w:rPr>
          <w:rFonts w:ascii="Bliss 2 Regular" w:hAnsi="Bliss 2 Regular"/>
          <w:b/>
          <w:sz w:val="24"/>
          <w:szCs w:val="24"/>
          <w:u w:val="single"/>
        </w:rPr>
        <w:t>Examples of a</w:t>
      </w:r>
      <w:r w:rsidR="00B96020" w:rsidRPr="000E684C">
        <w:rPr>
          <w:rFonts w:ascii="Bliss 2 Regular" w:hAnsi="Bliss 2 Regular"/>
          <w:b/>
          <w:sz w:val="24"/>
          <w:szCs w:val="24"/>
          <w:u w:val="single"/>
        </w:rPr>
        <w:t>rea</w:t>
      </w:r>
      <w:r w:rsidR="00B10973" w:rsidRPr="000E684C">
        <w:rPr>
          <w:rFonts w:ascii="Bliss 2 Regular" w:hAnsi="Bliss 2 Regular"/>
          <w:b/>
          <w:sz w:val="24"/>
          <w:szCs w:val="24"/>
          <w:u w:val="single"/>
        </w:rPr>
        <w:t>s</w:t>
      </w:r>
      <w:r w:rsidR="00B96020" w:rsidRPr="000E684C">
        <w:rPr>
          <w:rFonts w:ascii="Bliss 2 Regular" w:hAnsi="Bliss 2 Regular"/>
          <w:b/>
          <w:sz w:val="24"/>
          <w:szCs w:val="24"/>
          <w:u w:val="single"/>
        </w:rPr>
        <w:t xml:space="preserve"> of study</w:t>
      </w:r>
    </w:p>
    <w:p w:rsidR="000E684C" w:rsidRPr="000E684C" w:rsidRDefault="000E684C" w:rsidP="006366E2">
      <w:pPr>
        <w:pStyle w:val="ListParagraph"/>
        <w:numPr>
          <w:ilvl w:val="0"/>
          <w:numId w:val="7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GCSE English</w:t>
      </w:r>
    </w:p>
    <w:p w:rsidR="000E684C" w:rsidRPr="000E684C" w:rsidRDefault="000E684C" w:rsidP="006366E2">
      <w:pPr>
        <w:pStyle w:val="ListParagraph"/>
        <w:numPr>
          <w:ilvl w:val="0"/>
          <w:numId w:val="7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GCSE Maths</w:t>
      </w:r>
    </w:p>
    <w:p w:rsidR="000E684C" w:rsidRPr="000E684C" w:rsidRDefault="000E684C" w:rsidP="006366E2">
      <w:pPr>
        <w:pStyle w:val="ListParagraph"/>
        <w:numPr>
          <w:ilvl w:val="0"/>
          <w:numId w:val="7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GCSE Science</w:t>
      </w:r>
    </w:p>
    <w:p w:rsidR="000E684C" w:rsidRPr="000E684C" w:rsidRDefault="000E684C" w:rsidP="006366E2">
      <w:pPr>
        <w:pStyle w:val="ListParagraph"/>
        <w:numPr>
          <w:ilvl w:val="0"/>
          <w:numId w:val="7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HEALTH AND SAFETY DIPLOMA</w:t>
      </w:r>
    </w:p>
    <w:p w:rsidR="000E684C" w:rsidRPr="000E684C" w:rsidRDefault="000E684C" w:rsidP="006366E2">
      <w:pPr>
        <w:pStyle w:val="ListParagraph"/>
        <w:numPr>
          <w:ilvl w:val="0"/>
          <w:numId w:val="7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MA Special &amp; Inclusive Education</w:t>
      </w:r>
    </w:p>
    <w:p w:rsidR="000E684C" w:rsidRPr="000E684C" w:rsidRDefault="000E684C" w:rsidP="006366E2">
      <w:pPr>
        <w:pStyle w:val="ListParagraph"/>
        <w:numPr>
          <w:ilvl w:val="0"/>
          <w:numId w:val="7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NUTRITION COURSE</w:t>
      </w:r>
    </w:p>
    <w:p w:rsidR="000E684C" w:rsidRPr="000E684C" w:rsidRDefault="000E684C" w:rsidP="006366E2">
      <w:pPr>
        <w:pStyle w:val="ListParagraph"/>
        <w:numPr>
          <w:ilvl w:val="0"/>
          <w:numId w:val="7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PGCE (Primary Key Stage 1 and 2)</w:t>
      </w:r>
    </w:p>
    <w:p w:rsidR="000E684C" w:rsidRPr="000E684C" w:rsidRDefault="000E684C" w:rsidP="006366E2">
      <w:pPr>
        <w:pStyle w:val="ListParagraph"/>
        <w:numPr>
          <w:ilvl w:val="0"/>
          <w:numId w:val="7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PGCE Primary</w:t>
      </w:r>
    </w:p>
    <w:p w:rsidR="000E684C" w:rsidRPr="000E684C" w:rsidRDefault="000E684C" w:rsidP="006366E2">
      <w:pPr>
        <w:pStyle w:val="ListParagraph"/>
        <w:numPr>
          <w:ilvl w:val="0"/>
          <w:numId w:val="7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PGCE Primary - Advanced Early Years</w:t>
      </w:r>
    </w:p>
    <w:p w:rsidR="000E684C" w:rsidRPr="000E684C" w:rsidRDefault="000E684C" w:rsidP="006366E2">
      <w:pPr>
        <w:pStyle w:val="ListParagraph"/>
        <w:numPr>
          <w:ilvl w:val="0"/>
          <w:numId w:val="7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PGCE Primary specializing in early years</w:t>
      </w:r>
    </w:p>
    <w:p w:rsidR="000E684C" w:rsidRPr="000E684C" w:rsidRDefault="000E684C" w:rsidP="006366E2">
      <w:pPr>
        <w:pStyle w:val="ListParagraph"/>
        <w:numPr>
          <w:ilvl w:val="0"/>
          <w:numId w:val="7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PGCE Secondary German and French</w:t>
      </w:r>
    </w:p>
    <w:p w:rsidR="000E684C" w:rsidRPr="000E684C" w:rsidRDefault="000E684C" w:rsidP="006366E2">
      <w:pPr>
        <w:pStyle w:val="ListParagraph"/>
        <w:numPr>
          <w:ilvl w:val="0"/>
          <w:numId w:val="7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School Direct - Teacher Training Primary</w:t>
      </w:r>
    </w:p>
    <w:p w:rsidR="000E684C" w:rsidRPr="000E684C" w:rsidRDefault="000E684C" w:rsidP="006366E2">
      <w:pPr>
        <w:pStyle w:val="ListParagraph"/>
        <w:numPr>
          <w:ilvl w:val="0"/>
          <w:numId w:val="7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Single Honours Education</w:t>
      </w:r>
    </w:p>
    <w:p w:rsidR="000E684C" w:rsidRPr="000E684C" w:rsidRDefault="000E684C" w:rsidP="006366E2">
      <w:pPr>
        <w:pStyle w:val="ListParagraph"/>
        <w:numPr>
          <w:ilvl w:val="0"/>
          <w:numId w:val="7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SLTT IN EDUCATION</w:t>
      </w:r>
    </w:p>
    <w:p w:rsidR="000E684C" w:rsidRPr="000E684C" w:rsidRDefault="000E684C" w:rsidP="006366E2">
      <w:pPr>
        <w:pStyle w:val="ListParagraph"/>
        <w:numPr>
          <w:ilvl w:val="0"/>
          <w:numId w:val="7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TEFL</w:t>
      </w:r>
    </w:p>
    <w:p w:rsidR="000E684C" w:rsidRPr="000E684C" w:rsidRDefault="000E684C" w:rsidP="006366E2">
      <w:pPr>
        <w:pStyle w:val="ListParagraph"/>
        <w:numPr>
          <w:ilvl w:val="0"/>
          <w:numId w:val="7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University certificate in psychology</w:t>
      </w:r>
    </w:p>
    <w:p w:rsidR="000E684C" w:rsidRDefault="000E684C" w:rsidP="00F57279">
      <w:pPr>
        <w:spacing w:line="240" w:lineRule="auto"/>
        <w:rPr>
          <w:rFonts w:ascii="Bliss 2 Regular" w:hAnsi="Bliss 2 Regular"/>
          <w:b/>
          <w:sz w:val="24"/>
          <w:szCs w:val="24"/>
          <w:u w:val="single"/>
        </w:rPr>
      </w:pPr>
    </w:p>
    <w:p w:rsidR="00B064C4" w:rsidRPr="000E684C" w:rsidRDefault="00782FF2" w:rsidP="00F57279">
      <w:p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b/>
          <w:sz w:val="24"/>
          <w:szCs w:val="24"/>
          <w:u w:val="single"/>
        </w:rPr>
        <w:t xml:space="preserve">Examples of </w:t>
      </w:r>
      <w:r w:rsidR="00B96020" w:rsidRPr="000E684C">
        <w:rPr>
          <w:rFonts w:ascii="Bliss 2 Regular" w:hAnsi="Bliss 2 Regular"/>
          <w:b/>
          <w:sz w:val="24"/>
          <w:szCs w:val="24"/>
          <w:u w:val="single"/>
        </w:rPr>
        <w:t>Institution</w:t>
      </w:r>
      <w:r w:rsidR="003125DC">
        <w:rPr>
          <w:rFonts w:ascii="Bliss 2 Regular" w:hAnsi="Bliss 2 Regular"/>
          <w:b/>
          <w:sz w:val="24"/>
          <w:szCs w:val="24"/>
          <w:u w:val="single"/>
        </w:rPr>
        <w:t>s</w:t>
      </w:r>
      <w:r w:rsidRPr="000E684C">
        <w:rPr>
          <w:rFonts w:ascii="Bliss 2 Regular" w:hAnsi="Bliss 2 Regular"/>
          <w:b/>
          <w:sz w:val="24"/>
          <w:szCs w:val="24"/>
          <w:u w:val="single"/>
        </w:rPr>
        <w:t xml:space="preserve"> of further study</w:t>
      </w:r>
    </w:p>
    <w:p w:rsidR="00B10973" w:rsidRPr="000E684C" w:rsidRDefault="00B10973" w:rsidP="000E684C">
      <w:p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Most of those Education Studies graduates who progressed on to a PGCE did so at the University of Worcester. In add</w:t>
      </w:r>
      <w:r w:rsidR="000E684C">
        <w:rPr>
          <w:rFonts w:ascii="Bliss 2 Regular" w:hAnsi="Bliss 2 Regular"/>
          <w:sz w:val="24"/>
          <w:szCs w:val="24"/>
        </w:rPr>
        <w:t>ition other students went on to:</w:t>
      </w:r>
    </w:p>
    <w:p w:rsidR="00B10973" w:rsidRPr="000E684C" w:rsidRDefault="00B10973" w:rsidP="00B10973">
      <w:pPr>
        <w:pStyle w:val="ListParagraph"/>
        <w:spacing w:after="0"/>
        <w:rPr>
          <w:rFonts w:ascii="Bliss 2 Regular" w:hAnsi="Bliss 2 Regular"/>
          <w:sz w:val="24"/>
          <w:szCs w:val="24"/>
        </w:rPr>
      </w:pPr>
    </w:p>
    <w:p w:rsidR="000E684C" w:rsidRPr="000E684C" w:rsidRDefault="000E684C" w:rsidP="006366E2">
      <w:pPr>
        <w:pStyle w:val="ListParagraph"/>
        <w:numPr>
          <w:ilvl w:val="0"/>
          <w:numId w:val="8"/>
        </w:num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Cornwall College</w:t>
      </w:r>
    </w:p>
    <w:p w:rsidR="000E684C" w:rsidRPr="000E684C" w:rsidRDefault="000E684C" w:rsidP="006366E2">
      <w:pPr>
        <w:pStyle w:val="ListParagraph"/>
        <w:numPr>
          <w:ilvl w:val="0"/>
          <w:numId w:val="8"/>
        </w:num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Derby University</w:t>
      </w:r>
    </w:p>
    <w:p w:rsidR="000E684C" w:rsidRPr="000E684C" w:rsidRDefault="000E684C" w:rsidP="006366E2">
      <w:pPr>
        <w:pStyle w:val="ListParagraph"/>
        <w:numPr>
          <w:ilvl w:val="0"/>
          <w:numId w:val="8"/>
        </w:num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Grantham College</w:t>
      </w:r>
    </w:p>
    <w:p w:rsidR="000E684C" w:rsidRPr="000E684C" w:rsidRDefault="000E684C" w:rsidP="006366E2">
      <w:pPr>
        <w:pStyle w:val="ListParagraph"/>
        <w:numPr>
          <w:ilvl w:val="0"/>
          <w:numId w:val="8"/>
        </w:num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LoveTEFL</w:t>
      </w:r>
    </w:p>
    <w:p w:rsidR="000E684C" w:rsidRPr="000E684C" w:rsidRDefault="000E684C" w:rsidP="006366E2">
      <w:pPr>
        <w:pStyle w:val="ListParagraph"/>
        <w:numPr>
          <w:ilvl w:val="0"/>
          <w:numId w:val="8"/>
        </w:num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National College of Teaching and Learning</w:t>
      </w:r>
    </w:p>
    <w:p w:rsidR="000E684C" w:rsidRPr="000E684C" w:rsidRDefault="000E684C" w:rsidP="006366E2">
      <w:pPr>
        <w:pStyle w:val="ListParagraph"/>
        <w:numPr>
          <w:ilvl w:val="0"/>
          <w:numId w:val="8"/>
        </w:num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Newman University College</w:t>
      </w:r>
    </w:p>
    <w:p w:rsidR="000E684C" w:rsidRPr="000E684C" w:rsidRDefault="000E684C" w:rsidP="006366E2">
      <w:pPr>
        <w:pStyle w:val="ListParagraph"/>
        <w:numPr>
          <w:ilvl w:val="0"/>
          <w:numId w:val="8"/>
        </w:num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Somerset College of Arts and Technology</w:t>
      </w:r>
    </w:p>
    <w:p w:rsidR="000E684C" w:rsidRPr="000E684C" w:rsidRDefault="000E684C" w:rsidP="006366E2">
      <w:pPr>
        <w:pStyle w:val="ListParagraph"/>
        <w:numPr>
          <w:ilvl w:val="0"/>
          <w:numId w:val="8"/>
        </w:num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Somerset SCITT</w:t>
      </w:r>
    </w:p>
    <w:p w:rsidR="000E684C" w:rsidRPr="000E684C" w:rsidRDefault="000E684C" w:rsidP="006366E2">
      <w:pPr>
        <w:pStyle w:val="ListParagraph"/>
        <w:numPr>
          <w:ilvl w:val="0"/>
          <w:numId w:val="8"/>
        </w:num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The Learning Institute</w:t>
      </w:r>
    </w:p>
    <w:p w:rsidR="000E684C" w:rsidRPr="000E684C" w:rsidRDefault="000E684C" w:rsidP="006366E2">
      <w:pPr>
        <w:pStyle w:val="ListParagraph"/>
        <w:numPr>
          <w:ilvl w:val="0"/>
          <w:numId w:val="8"/>
        </w:num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lastRenderedPageBreak/>
        <w:t>The Learning Institute, Cornwall</w:t>
      </w:r>
    </w:p>
    <w:p w:rsidR="000E684C" w:rsidRPr="000E684C" w:rsidRDefault="000E684C" w:rsidP="006366E2">
      <w:pPr>
        <w:pStyle w:val="ListParagraph"/>
        <w:numPr>
          <w:ilvl w:val="0"/>
          <w:numId w:val="8"/>
        </w:num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University of Gloucestershire</w:t>
      </w:r>
    </w:p>
    <w:p w:rsidR="000E684C" w:rsidRPr="000E684C" w:rsidRDefault="000E684C" w:rsidP="006366E2">
      <w:pPr>
        <w:pStyle w:val="ListParagraph"/>
        <w:numPr>
          <w:ilvl w:val="0"/>
          <w:numId w:val="8"/>
        </w:num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University of Wolverhampton</w:t>
      </w:r>
    </w:p>
    <w:p w:rsidR="000E684C" w:rsidRPr="000E684C" w:rsidRDefault="000E684C" w:rsidP="006366E2">
      <w:pPr>
        <w:pStyle w:val="ListParagraph"/>
        <w:numPr>
          <w:ilvl w:val="0"/>
          <w:numId w:val="8"/>
        </w:num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University of Worcester</w:t>
      </w:r>
    </w:p>
    <w:p w:rsidR="00F74950" w:rsidRPr="000E684C" w:rsidRDefault="00F74950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F74950" w:rsidRPr="000E684C" w:rsidRDefault="00F74950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F74950" w:rsidRDefault="00F74950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0E684C" w:rsidRPr="000E684C" w:rsidRDefault="000E684C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F74950" w:rsidRPr="000E684C" w:rsidRDefault="00F74950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F74950" w:rsidRPr="000E684C" w:rsidRDefault="00F74950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F74950" w:rsidRPr="000E684C" w:rsidRDefault="00F74950" w:rsidP="00F74950">
      <w:pPr>
        <w:spacing w:after="0"/>
        <w:rPr>
          <w:rFonts w:ascii="Bliss 2 Regular" w:hAnsi="Bliss 2 Regular"/>
          <w:sz w:val="24"/>
          <w:szCs w:val="24"/>
        </w:rPr>
      </w:pPr>
    </w:p>
    <w:p w:rsidR="00F74950" w:rsidRPr="000E684C" w:rsidRDefault="003B7E81" w:rsidP="00F74950">
      <w:pPr>
        <w:rPr>
          <w:rFonts w:ascii="Bliss 2 Regular" w:hAnsi="Bliss 2 Regular"/>
          <w:b/>
          <w:sz w:val="24"/>
          <w:szCs w:val="24"/>
        </w:rPr>
      </w:pPr>
      <w:r w:rsidRPr="000E684C">
        <w:rPr>
          <w:rFonts w:ascii="Bliss 2 Regular" w:hAnsi="Bliss 2 Regular"/>
          <w:b/>
          <w:sz w:val="24"/>
          <w:szCs w:val="24"/>
        </w:rPr>
        <w:lastRenderedPageBreak/>
        <w:t>Education Studies</w:t>
      </w:r>
      <w:r w:rsidR="00F74950" w:rsidRPr="000E684C">
        <w:rPr>
          <w:rFonts w:ascii="Bliss 2 Regular" w:hAnsi="Bliss 2 Regular"/>
          <w:b/>
          <w:sz w:val="24"/>
          <w:szCs w:val="24"/>
        </w:rPr>
        <w:t xml:space="preserve"> – Foundation</w:t>
      </w:r>
      <w:r w:rsidR="00CA2E58" w:rsidRPr="000E684C">
        <w:rPr>
          <w:rFonts w:ascii="Bliss 2 Regular" w:hAnsi="Bliss 2 Regular"/>
          <w:b/>
          <w:sz w:val="24"/>
          <w:szCs w:val="24"/>
        </w:rPr>
        <w:t xml:space="preserve"> Degree</w:t>
      </w:r>
    </w:p>
    <w:p w:rsidR="00F74950" w:rsidRPr="000E684C" w:rsidRDefault="00F74950" w:rsidP="00F74950">
      <w:pPr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Destinations of first degree students six months after graduating from</w:t>
      </w:r>
      <w:r w:rsidR="000E684C">
        <w:rPr>
          <w:rFonts w:ascii="Bliss 2 Regular" w:hAnsi="Bliss 2 Regular"/>
          <w:sz w:val="24"/>
          <w:szCs w:val="24"/>
        </w:rPr>
        <w:t xml:space="preserve"> University of Worcester in 2014</w:t>
      </w:r>
      <w:r w:rsidRPr="000E684C">
        <w:rPr>
          <w:rFonts w:ascii="Bliss 2 Regular" w:hAnsi="Bliss 2 Regular"/>
          <w:sz w:val="24"/>
          <w:szCs w:val="24"/>
        </w:rPr>
        <w:t xml:space="preserve"> in:</w:t>
      </w:r>
    </w:p>
    <w:p w:rsidR="003B7E81" w:rsidRPr="000E684C" w:rsidRDefault="003B7E81" w:rsidP="006366E2">
      <w:pPr>
        <w:pStyle w:val="ListParagraph"/>
        <w:numPr>
          <w:ilvl w:val="0"/>
          <w:numId w:val="9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Foundation Degree - Integrated Children's Services - Somerset SCITT</w:t>
      </w:r>
    </w:p>
    <w:p w:rsidR="003B7E81" w:rsidRPr="000E684C" w:rsidRDefault="003B7E81" w:rsidP="006366E2">
      <w:pPr>
        <w:pStyle w:val="ListParagraph"/>
        <w:numPr>
          <w:ilvl w:val="0"/>
          <w:numId w:val="9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Foundation Degree - Teaching and Learning</w:t>
      </w:r>
    </w:p>
    <w:p w:rsidR="003B7E81" w:rsidRPr="000E684C" w:rsidRDefault="003B7E81" w:rsidP="006366E2">
      <w:pPr>
        <w:pStyle w:val="ListParagraph"/>
        <w:numPr>
          <w:ilvl w:val="0"/>
          <w:numId w:val="9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Foundation Degree - Teaching and Learning - The Learning Institute</w:t>
      </w:r>
    </w:p>
    <w:p w:rsidR="0028005D" w:rsidRPr="000E684C" w:rsidRDefault="003B7E81" w:rsidP="006366E2">
      <w:pPr>
        <w:pStyle w:val="ListParagraph"/>
        <w:numPr>
          <w:ilvl w:val="0"/>
          <w:numId w:val="9"/>
        </w:numPr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Foundation Degree Learning Support</w:t>
      </w:r>
    </w:p>
    <w:p w:rsidR="003B7E81" w:rsidRPr="000E684C" w:rsidRDefault="003B7E81" w:rsidP="0028005D">
      <w:pPr>
        <w:spacing w:after="0" w:line="240" w:lineRule="auto"/>
        <w:rPr>
          <w:rFonts w:ascii="Bliss 2 Regular" w:hAnsi="Bliss 2 Regular"/>
          <w:sz w:val="24"/>
          <w:szCs w:val="24"/>
        </w:rPr>
      </w:pPr>
    </w:p>
    <w:p w:rsidR="00F74950" w:rsidRPr="000E684C" w:rsidRDefault="00E24104" w:rsidP="00F74950">
      <w:p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1</w:t>
      </w:r>
      <w:r w:rsidR="003B7E81" w:rsidRPr="000E684C">
        <w:rPr>
          <w:rFonts w:ascii="Bliss 2 Regular" w:hAnsi="Bliss 2 Regular"/>
          <w:sz w:val="24"/>
          <w:szCs w:val="24"/>
        </w:rPr>
        <w:t>8</w:t>
      </w:r>
      <w:r w:rsidRPr="000E684C">
        <w:rPr>
          <w:rFonts w:ascii="Bliss 2 Regular" w:hAnsi="Bliss 2 Regular"/>
          <w:sz w:val="24"/>
          <w:szCs w:val="24"/>
        </w:rPr>
        <w:t>4</w:t>
      </w:r>
      <w:r w:rsidR="00F74950" w:rsidRPr="000E684C">
        <w:rPr>
          <w:rFonts w:ascii="Bliss 2 Regular" w:hAnsi="Bliss 2 Regular"/>
          <w:sz w:val="24"/>
          <w:szCs w:val="24"/>
        </w:rPr>
        <w:t xml:space="preserve"> graduates completed the survey which gave a response rate of </w:t>
      </w:r>
      <w:r w:rsidR="003B7E81" w:rsidRPr="000E684C">
        <w:rPr>
          <w:rFonts w:ascii="Bliss 2 Regular" w:hAnsi="Bliss 2 Regular"/>
          <w:sz w:val="24"/>
          <w:szCs w:val="24"/>
        </w:rPr>
        <w:t>93</w:t>
      </w:r>
      <w:r w:rsidR="00F74950" w:rsidRPr="000E684C">
        <w:rPr>
          <w:rFonts w:ascii="Bliss 2 Regular" w:hAnsi="Bliss 2 Regular"/>
          <w:sz w:val="24"/>
          <w:szCs w:val="24"/>
        </w:rPr>
        <w:t>%.</w:t>
      </w:r>
    </w:p>
    <w:p w:rsidR="00F74950" w:rsidRPr="000E684C" w:rsidRDefault="003B7E81" w:rsidP="00F74950">
      <w:p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noProof/>
          <w:sz w:val="24"/>
          <w:szCs w:val="24"/>
          <w:lang w:eastAsia="en-GB"/>
        </w:rPr>
        <w:drawing>
          <wp:inline distT="0" distB="0" distL="0" distR="0" wp14:anchorId="328E8017" wp14:editId="3FAAC2DB">
            <wp:extent cx="5953125" cy="3257550"/>
            <wp:effectExtent l="0" t="0" r="9525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74950" w:rsidRPr="000E684C" w:rsidRDefault="00F74950" w:rsidP="00F74950">
      <w:pPr>
        <w:spacing w:line="240" w:lineRule="auto"/>
        <w:rPr>
          <w:rFonts w:ascii="Bliss 2 Regular" w:hAnsi="Bliss 2 Regular"/>
          <w:b/>
          <w:noProof/>
          <w:sz w:val="24"/>
          <w:szCs w:val="24"/>
          <w:u w:val="single"/>
          <w:lang w:eastAsia="en-GB"/>
        </w:rPr>
      </w:pPr>
    </w:p>
    <w:p w:rsidR="00F74950" w:rsidRPr="000E684C" w:rsidRDefault="0040251B" w:rsidP="00F74950">
      <w:pPr>
        <w:spacing w:line="240" w:lineRule="auto"/>
        <w:rPr>
          <w:rFonts w:ascii="Bliss 2 Regular" w:hAnsi="Bliss 2 Regular"/>
          <w:b/>
          <w:sz w:val="24"/>
          <w:szCs w:val="24"/>
        </w:rPr>
      </w:pPr>
      <w:r w:rsidRPr="000E684C">
        <w:rPr>
          <w:rFonts w:ascii="Bliss 2 Regular" w:hAnsi="Bliss 2 Regular"/>
          <w:b/>
          <w:noProof/>
          <w:sz w:val="24"/>
          <w:szCs w:val="24"/>
          <w:u w:val="single"/>
          <w:lang w:eastAsia="en-GB"/>
        </w:rPr>
        <w:t xml:space="preserve">Examples of </w:t>
      </w:r>
      <w:r w:rsidR="00F74950" w:rsidRPr="000E684C">
        <w:rPr>
          <w:rFonts w:ascii="Bliss 2 Regular" w:hAnsi="Bliss 2 Regular"/>
          <w:b/>
          <w:noProof/>
          <w:sz w:val="24"/>
          <w:szCs w:val="24"/>
          <w:u w:val="single"/>
          <w:lang w:eastAsia="en-GB"/>
        </w:rPr>
        <w:t>job titles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Acting Deputy Manager of a Children's Club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ASD Coordinator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Assistant SENCO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Autism And Behaviour Management Advisor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Classroom Supervisor</w:t>
      </w:r>
    </w:p>
    <w:p w:rsidR="00A97D49" w:rsidRPr="000E684C" w:rsidRDefault="00A97D49" w:rsidP="0040251B">
      <w:pPr>
        <w:pStyle w:val="ListParagraph"/>
        <w:numPr>
          <w:ilvl w:val="0"/>
          <w:numId w:val="14"/>
        </w:numPr>
        <w:tabs>
          <w:tab w:val="left" w:pos="8592"/>
        </w:tabs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Cover Supervisor Childcare Assistant</w:t>
      </w:r>
    </w:p>
    <w:p w:rsidR="00A97D49" w:rsidRPr="000E684C" w:rsidRDefault="00A97D49" w:rsidP="0040251B">
      <w:pPr>
        <w:pStyle w:val="ListParagraph"/>
        <w:numPr>
          <w:ilvl w:val="0"/>
          <w:numId w:val="14"/>
        </w:numPr>
        <w:tabs>
          <w:tab w:val="left" w:pos="8592"/>
        </w:tabs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Customer Adviser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Education Recruitment Consultant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English Teacher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High Level Teaching Assistant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HLTA Pupil Referral Unit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Lead Professional For Inclusion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Learning Centre Manager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Learning Support Practitioner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Manager Of A Preschool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Manager Of An Early Years Setting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Nursery Manager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Nursery Nurse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Nursery Practitioner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lastRenderedPageBreak/>
        <w:t>Nursery Supervisor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Parent And Family Support Adviser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Parent Support Adviser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Parents And Family Advisor</w:t>
      </w:r>
    </w:p>
    <w:p w:rsidR="00A97D49" w:rsidRPr="000E684C" w:rsidRDefault="00A97D49" w:rsidP="0040251B">
      <w:pPr>
        <w:pStyle w:val="ListParagraph"/>
        <w:numPr>
          <w:ilvl w:val="0"/>
          <w:numId w:val="14"/>
        </w:numPr>
        <w:tabs>
          <w:tab w:val="left" w:pos="8592"/>
        </w:tabs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 xml:space="preserve">Pastoral Care Officer </w:t>
      </w:r>
    </w:p>
    <w:p w:rsidR="00A97D49" w:rsidRPr="000E684C" w:rsidRDefault="00A97D49" w:rsidP="0040251B">
      <w:pPr>
        <w:pStyle w:val="ListParagraph"/>
        <w:numPr>
          <w:ilvl w:val="0"/>
          <w:numId w:val="14"/>
        </w:numPr>
        <w:tabs>
          <w:tab w:val="left" w:pos="8592"/>
        </w:tabs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Pastoral Intervention Mentor</w:t>
      </w:r>
    </w:p>
    <w:p w:rsidR="00A97D49" w:rsidRPr="000E684C" w:rsidRDefault="001725CE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>
        <w:rPr>
          <w:rFonts w:ascii="Bliss 2 Regular" w:hAnsi="Bliss 2 Regular"/>
          <w:sz w:val="24"/>
          <w:szCs w:val="24"/>
        </w:rPr>
        <w:t>Pre-</w:t>
      </w:r>
      <w:r w:rsidR="00A97D49" w:rsidRPr="000E684C">
        <w:rPr>
          <w:rFonts w:ascii="Bliss 2 Regular" w:hAnsi="Bliss 2 Regular"/>
          <w:sz w:val="24"/>
          <w:szCs w:val="24"/>
        </w:rPr>
        <w:t>School Leader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Pre-School Assistant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Pre-School Manager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Residential Childcare Worker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Self-Employed Piano Teacher</w:t>
      </w:r>
    </w:p>
    <w:p w:rsidR="00A97D49" w:rsidRPr="000E684C" w:rsidRDefault="00A97D49" w:rsidP="0040251B">
      <w:pPr>
        <w:pStyle w:val="ListParagraph"/>
        <w:numPr>
          <w:ilvl w:val="0"/>
          <w:numId w:val="12"/>
        </w:numPr>
        <w:tabs>
          <w:tab w:val="left" w:pos="8592"/>
        </w:tabs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 xml:space="preserve">Stock Controller </w:t>
      </w:r>
    </w:p>
    <w:p w:rsidR="00A97D49" w:rsidRPr="000E684C" w:rsidRDefault="00A97D49" w:rsidP="0040251B">
      <w:pPr>
        <w:pStyle w:val="ListParagraph"/>
        <w:numPr>
          <w:ilvl w:val="0"/>
          <w:numId w:val="12"/>
        </w:numPr>
        <w:tabs>
          <w:tab w:val="left" w:pos="8592"/>
        </w:tabs>
        <w:spacing w:after="0"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Study Skills Mentor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Teacher Assistant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Trainee Teacher Of Mathematics</w:t>
      </w:r>
    </w:p>
    <w:p w:rsidR="00A97D49" w:rsidRPr="000E684C" w:rsidRDefault="00A97D49" w:rsidP="006366E2">
      <w:pPr>
        <w:pStyle w:val="ListParagraph"/>
        <w:numPr>
          <w:ilvl w:val="0"/>
          <w:numId w:val="12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Young Carers Project Worker</w:t>
      </w:r>
    </w:p>
    <w:p w:rsidR="008A6AFA" w:rsidRPr="000E684C" w:rsidRDefault="008A6AFA" w:rsidP="006366E2">
      <w:pPr>
        <w:spacing w:line="240" w:lineRule="auto"/>
        <w:rPr>
          <w:rFonts w:ascii="Bliss 2 Regular" w:hAnsi="Bliss 2 Regular"/>
          <w:b/>
          <w:sz w:val="24"/>
          <w:szCs w:val="24"/>
          <w:u w:val="single"/>
        </w:rPr>
      </w:pPr>
    </w:p>
    <w:p w:rsidR="00F74950" w:rsidRPr="000E684C" w:rsidRDefault="00782FF2" w:rsidP="006366E2">
      <w:pPr>
        <w:spacing w:line="240" w:lineRule="auto"/>
        <w:rPr>
          <w:rFonts w:ascii="Bliss 2 Regular" w:hAnsi="Bliss 2 Regular"/>
          <w:b/>
          <w:sz w:val="24"/>
          <w:szCs w:val="24"/>
          <w:u w:val="single"/>
        </w:rPr>
      </w:pPr>
      <w:r w:rsidRPr="000E684C">
        <w:rPr>
          <w:rFonts w:ascii="Bliss 2 Regular" w:hAnsi="Bliss 2 Regular"/>
          <w:b/>
          <w:sz w:val="24"/>
          <w:szCs w:val="24"/>
          <w:u w:val="single"/>
        </w:rPr>
        <w:t>Examples of</w:t>
      </w:r>
      <w:r w:rsidR="008A6AFA" w:rsidRPr="000E684C">
        <w:rPr>
          <w:rFonts w:ascii="Bliss 2 Regular" w:hAnsi="Bliss 2 Regular"/>
          <w:b/>
          <w:sz w:val="24"/>
          <w:szCs w:val="24"/>
          <w:u w:val="single"/>
        </w:rPr>
        <w:t xml:space="preserve"> Employers</w:t>
      </w:r>
    </w:p>
    <w:p w:rsidR="002524B9" w:rsidRDefault="0040251B" w:rsidP="008A6AFA">
      <w:p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Most of the leavers were employed at primary and seconda</w:t>
      </w:r>
      <w:r w:rsidR="008A6AFA" w:rsidRPr="000E684C">
        <w:rPr>
          <w:rFonts w:ascii="Bliss 2 Regular" w:hAnsi="Bliss 2 Regular"/>
          <w:sz w:val="24"/>
          <w:szCs w:val="24"/>
        </w:rPr>
        <w:t>ry schools and academies, local authorities,</w:t>
      </w:r>
      <w:r w:rsidRPr="000E684C">
        <w:rPr>
          <w:rFonts w:ascii="Bliss 2 Regular" w:hAnsi="Bliss 2 Regular"/>
          <w:sz w:val="24"/>
          <w:szCs w:val="24"/>
        </w:rPr>
        <w:t xml:space="preserve"> pre-school settings, or Pupil Referral units. </w:t>
      </w:r>
    </w:p>
    <w:p w:rsidR="00A97D49" w:rsidRPr="000E684C" w:rsidRDefault="00A97D49" w:rsidP="008A6AFA">
      <w:pPr>
        <w:spacing w:line="240" w:lineRule="auto"/>
        <w:rPr>
          <w:rFonts w:ascii="Bliss 2 Regular" w:hAnsi="Bliss 2 Regular"/>
          <w:sz w:val="24"/>
          <w:szCs w:val="24"/>
        </w:rPr>
      </w:pPr>
    </w:p>
    <w:p w:rsidR="00F74950" w:rsidRPr="000E684C" w:rsidRDefault="00782FF2" w:rsidP="00F74950">
      <w:pPr>
        <w:spacing w:line="240" w:lineRule="auto"/>
        <w:rPr>
          <w:rFonts w:ascii="Bliss 2 Regular" w:hAnsi="Bliss 2 Regular"/>
          <w:b/>
          <w:sz w:val="24"/>
          <w:szCs w:val="24"/>
          <w:u w:val="single"/>
        </w:rPr>
      </w:pPr>
      <w:r w:rsidRPr="000E684C">
        <w:rPr>
          <w:rFonts w:ascii="Bliss 2 Regular" w:hAnsi="Bliss 2 Regular"/>
          <w:b/>
          <w:sz w:val="24"/>
          <w:szCs w:val="24"/>
          <w:u w:val="single"/>
        </w:rPr>
        <w:t>Examples of a</w:t>
      </w:r>
      <w:r w:rsidR="00F74950" w:rsidRPr="000E684C">
        <w:rPr>
          <w:rFonts w:ascii="Bliss 2 Regular" w:hAnsi="Bliss 2 Regular"/>
          <w:b/>
          <w:sz w:val="24"/>
          <w:szCs w:val="24"/>
          <w:u w:val="single"/>
        </w:rPr>
        <w:t>rea</w:t>
      </w:r>
      <w:r w:rsidR="005E584F">
        <w:rPr>
          <w:rFonts w:ascii="Bliss 2 Regular" w:hAnsi="Bliss 2 Regular"/>
          <w:b/>
          <w:sz w:val="24"/>
          <w:szCs w:val="24"/>
          <w:u w:val="single"/>
        </w:rPr>
        <w:t>s</w:t>
      </w:r>
      <w:r w:rsidR="00F74950" w:rsidRPr="000E684C">
        <w:rPr>
          <w:rFonts w:ascii="Bliss 2 Regular" w:hAnsi="Bliss 2 Regular"/>
          <w:b/>
          <w:sz w:val="24"/>
          <w:szCs w:val="24"/>
          <w:u w:val="single"/>
        </w:rPr>
        <w:t xml:space="preserve"> of </w:t>
      </w:r>
      <w:r w:rsidRPr="000E684C">
        <w:rPr>
          <w:rFonts w:ascii="Bliss 2 Regular" w:hAnsi="Bliss 2 Regular"/>
          <w:b/>
          <w:sz w:val="24"/>
          <w:szCs w:val="24"/>
          <w:u w:val="single"/>
        </w:rPr>
        <w:t xml:space="preserve">further </w:t>
      </w:r>
      <w:r w:rsidR="00F74950" w:rsidRPr="000E684C">
        <w:rPr>
          <w:rFonts w:ascii="Bliss 2 Regular" w:hAnsi="Bliss 2 Regular"/>
          <w:b/>
          <w:sz w:val="24"/>
          <w:szCs w:val="24"/>
          <w:u w:val="single"/>
        </w:rPr>
        <w:t>study</w:t>
      </w:r>
    </w:p>
    <w:p w:rsidR="008A6AFA" w:rsidRPr="000E684C" w:rsidRDefault="0040251B" w:rsidP="008A6AFA">
      <w:p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Just over half of leavers from foundation deg</w:t>
      </w:r>
      <w:r w:rsidR="008A6AFA" w:rsidRPr="000E684C">
        <w:rPr>
          <w:rFonts w:ascii="Bliss 2 Regular" w:hAnsi="Bliss 2 Regular"/>
          <w:sz w:val="24"/>
          <w:szCs w:val="24"/>
        </w:rPr>
        <w:t>ree courses in Education or Teaching and Lear</w:t>
      </w:r>
      <w:r w:rsidR="00A97D49">
        <w:rPr>
          <w:rFonts w:ascii="Bliss 2 Regular" w:hAnsi="Bliss 2 Regular"/>
          <w:sz w:val="24"/>
          <w:szCs w:val="24"/>
        </w:rPr>
        <w:t>ning went on to further study.</w:t>
      </w:r>
      <w:r w:rsidR="008A6AFA" w:rsidRPr="000E684C">
        <w:rPr>
          <w:rFonts w:ascii="Bliss 2 Regular" w:hAnsi="Bliss 2 Regular"/>
          <w:sz w:val="24"/>
          <w:szCs w:val="24"/>
        </w:rPr>
        <w:t xml:space="preserve"> These courses included:</w:t>
      </w:r>
    </w:p>
    <w:p w:rsidR="00A97D49" w:rsidRPr="000E684C" w:rsidRDefault="00A97D49" w:rsidP="006366E2">
      <w:pPr>
        <w:pStyle w:val="ListParagraph"/>
        <w:numPr>
          <w:ilvl w:val="0"/>
          <w:numId w:val="15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BA (Hons) Education</w:t>
      </w:r>
    </w:p>
    <w:p w:rsidR="00A97D49" w:rsidRPr="000E684C" w:rsidRDefault="00A97D49" w:rsidP="006366E2">
      <w:pPr>
        <w:pStyle w:val="ListParagraph"/>
        <w:numPr>
          <w:ilvl w:val="0"/>
          <w:numId w:val="15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BA (Hons) Professional Practice</w:t>
      </w:r>
    </w:p>
    <w:p w:rsidR="00A97D49" w:rsidRPr="000E684C" w:rsidRDefault="00A97D49" w:rsidP="006366E2">
      <w:pPr>
        <w:pStyle w:val="ListParagraph"/>
        <w:numPr>
          <w:ilvl w:val="0"/>
          <w:numId w:val="15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BA (Hons) Teaching and Learning</w:t>
      </w:r>
    </w:p>
    <w:p w:rsidR="00A97D49" w:rsidRPr="000E684C" w:rsidRDefault="00A97D49" w:rsidP="006366E2">
      <w:pPr>
        <w:pStyle w:val="ListParagraph"/>
        <w:numPr>
          <w:ilvl w:val="0"/>
          <w:numId w:val="15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BA Honours, Integrated Children's services</w:t>
      </w:r>
    </w:p>
    <w:p w:rsidR="00A97D49" w:rsidRPr="000E684C" w:rsidRDefault="00A97D49" w:rsidP="006366E2">
      <w:pPr>
        <w:pStyle w:val="ListParagraph"/>
        <w:numPr>
          <w:ilvl w:val="0"/>
          <w:numId w:val="15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BA Hons Early Childhood</w:t>
      </w:r>
    </w:p>
    <w:p w:rsidR="00A97D49" w:rsidRPr="000E684C" w:rsidRDefault="00A97D49" w:rsidP="006366E2">
      <w:pPr>
        <w:pStyle w:val="ListParagraph"/>
        <w:numPr>
          <w:ilvl w:val="0"/>
          <w:numId w:val="15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BA Hons Education Studies</w:t>
      </w:r>
    </w:p>
    <w:p w:rsidR="00A97D49" w:rsidRPr="000E684C" w:rsidRDefault="00A97D49" w:rsidP="006366E2">
      <w:pPr>
        <w:pStyle w:val="ListParagraph"/>
        <w:numPr>
          <w:ilvl w:val="0"/>
          <w:numId w:val="15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BA Hons Teaching and Learning</w:t>
      </w:r>
    </w:p>
    <w:p w:rsidR="00A97D49" w:rsidRPr="000E684C" w:rsidRDefault="00A97D49" w:rsidP="006366E2">
      <w:pPr>
        <w:pStyle w:val="ListParagraph"/>
        <w:numPr>
          <w:ilvl w:val="0"/>
          <w:numId w:val="15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BA Integrated Children's Services in Professional practice</w:t>
      </w:r>
    </w:p>
    <w:p w:rsidR="00A97D49" w:rsidRPr="000E684C" w:rsidRDefault="00A97D49" w:rsidP="006366E2">
      <w:pPr>
        <w:pStyle w:val="ListParagraph"/>
        <w:numPr>
          <w:ilvl w:val="0"/>
          <w:numId w:val="15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BA Linguistics and English Language</w:t>
      </w:r>
    </w:p>
    <w:p w:rsidR="00A97D49" w:rsidRPr="000E684C" w:rsidRDefault="00A97D49" w:rsidP="006366E2">
      <w:pPr>
        <w:pStyle w:val="ListParagraph"/>
        <w:numPr>
          <w:ilvl w:val="0"/>
          <w:numId w:val="15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BAPP</w:t>
      </w:r>
    </w:p>
    <w:p w:rsidR="00A97D49" w:rsidRPr="000E684C" w:rsidRDefault="00A97D49" w:rsidP="006366E2">
      <w:pPr>
        <w:pStyle w:val="ListParagraph"/>
        <w:numPr>
          <w:ilvl w:val="0"/>
          <w:numId w:val="15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Health &amp; Social Care</w:t>
      </w:r>
    </w:p>
    <w:p w:rsidR="00A97D49" w:rsidRPr="000E684C" w:rsidRDefault="00A97D49" w:rsidP="006366E2">
      <w:pPr>
        <w:pStyle w:val="ListParagraph"/>
        <w:numPr>
          <w:ilvl w:val="0"/>
          <w:numId w:val="15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Integrated Working with Children and Families</w:t>
      </w:r>
    </w:p>
    <w:p w:rsidR="00A97D49" w:rsidRPr="000E684C" w:rsidRDefault="00A97D49" w:rsidP="006366E2">
      <w:pPr>
        <w:pStyle w:val="ListParagraph"/>
        <w:numPr>
          <w:ilvl w:val="0"/>
          <w:numId w:val="15"/>
        </w:num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Primary Initial Teacher Education (with QTS) BA (Hons)</w:t>
      </w:r>
    </w:p>
    <w:p w:rsidR="008A6AFA" w:rsidRPr="000E684C" w:rsidRDefault="008A6AFA" w:rsidP="006366E2">
      <w:pPr>
        <w:spacing w:line="240" w:lineRule="auto"/>
        <w:rPr>
          <w:rFonts w:ascii="Bliss 2 Regular" w:hAnsi="Bliss 2 Regular"/>
          <w:b/>
          <w:sz w:val="24"/>
          <w:szCs w:val="24"/>
          <w:u w:val="single"/>
        </w:rPr>
      </w:pPr>
    </w:p>
    <w:p w:rsidR="00F74950" w:rsidRPr="000E684C" w:rsidRDefault="00782FF2" w:rsidP="006366E2">
      <w:pPr>
        <w:spacing w:line="240" w:lineRule="auto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b/>
          <w:sz w:val="24"/>
          <w:szCs w:val="24"/>
          <w:u w:val="single"/>
        </w:rPr>
        <w:t xml:space="preserve">Examples of </w:t>
      </w:r>
      <w:r w:rsidR="00F74950" w:rsidRPr="000E684C">
        <w:rPr>
          <w:rFonts w:ascii="Bliss 2 Regular" w:hAnsi="Bliss 2 Regular"/>
          <w:b/>
          <w:sz w:val="24"/>
          <w:szCs w:val="24"/>
          <w:u w:val="single"/>
        </w:rPr>
        <w:t>Institution</w:t>
      </w:r>
      <w:r w:rsidR="005E584F">
        <w:rPr>
          <w:rFonts w:ascii="Bliss 2 Regular" w:hAnsi="Bliss 2 Regular"/>
          <w:b/>
          <w:sz w:val="24"/>
          <w:szCs w:val="24"/>
          <w:u w:val="single"/>
        </w:rPr>
        <w:t>s</w:t>
      </w:r>
      <w:bookmarkStart w:id="0" w:name="_GoBack"/>
      <w:bookmarkEnd w:id="0"/>
      <w:r w:rsidR="00F74950" w:rsidRPr="000E684C">
        <w:rPr>
          <w:rFonts w:ascii="Bliss 2 Regular" w:hAnsi="Bliss 2 Regular"/>
          <w:b/>
          <w:sz w:val="24"/>
          <w:szCs w:val="24"/>
          <w:u w:val="single"/>
        </w:rPr>
        <w:t xml:space="preserve"> </w:t>
      </w:r>
      <w:r w:rsidRPr="000E684C">
        <w:rPr>
          <w:rFonts w:ascii="Bliss 2 Regular" w:hAnsi="Bliss 2 Regular"/>
          <w:b/>
          <w:sz w:val="24"/>
          <w:szCs w:val="24"/>
          <w:u w:val="single"/>
        </w:rPr>
        <w:t>of further study</w:t>
      </w:r>
    </w:p>
    <w:p w:rsidR="00A97D49" w:rsidRPr="000E684C" w:rsidRDefault="00A97D49" w:rsidP="006366E2">
      <w:pPr>
        <w:pStyle w:val="ListParagraph"/>
        <w:numPr>
          <w:ilvl w:val="0"/>
          <w:numId w:val="10"/>
        </w:num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 xml:space="preserve">Most of those leavers were studying at the </w:t>
      </w:r>
      <w:r w:rsidRPr="00A97D49">
        <w:rPr>
          <w:rFonts w:ascii="Bliss 2 Regular" w:hAnsi="Bliss 2 Regular"/>
          <w:sz w:val="24"/>
          <w:szCs w:val="24"/>
        </w:rPr>
        <w:t>University of Worcester</w:t>
      </w:r>
      <w:r>
        <w:rPr>
          <w:rFonts w:ascii="Bliss 2 Regular" w:hAnsi="Bliss 2 Regular"/>
          <w:sz w:val="24"/>
          <w:szCs w:val="24"/>
        </w:rPr>
        <w:t>.</w:t>
      </w:r>
      <w:r w:rsidRPr="000E684C">
        <w:rPr>
          <w:rFonts w:ascii="Bliss 2 Regular" w:hAnsi="Bliss 2 Regular"/>
          <w:sz w:val="24"/>
          <w:szCs w:val="24"/>
        </w:rPr>
        <w:t xml:space="preserve"> Other institutions included:</w:t>
      </w:r>
    </w:p>
    <w:p w:rsidR="00A97D49" w:rsidRPr="000E684C" w:rsidRDefault="00A97D49" w:rsidP="006366E2">
      <w:pPr>
        <w:pStyle w:val="ListParagraph"/>
        <w:numPr>
          <w:ilvl w:val="0"/>
          <w:numId w:val="10"/>
        </w:num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Somerset SCITT</w:t>
      </w:r>
    </w:p>
    <w:p w:rsidR="00A97D49" w:rsidRPr="000E684C" w:rsidRDefault="00A97D49" w:rsidP="006366E2">
      <w:pPr>
        <w:pStyle w:val="ListParagraph"/>
        <w:numPr>
          <w:ilvl w:val="0"/>
          <w:numId w:val="10"/>
        </w:num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Teaching and Learning Academy</w:t>
      </w:r>
    </w:p>
    <w:p w:rsidR="00A97D49" w:rsidRPr="000E684C" w:rsidRDefault="00A97D49" w:rsidP="006366E2">
      <w:pPr>
        <w:pStyle w:val="ListParagraph"/>
        <w:numPr>
          <w:ilvl w:val="0"/>
          <w:numId w:val="10"/>
        </w:numPr>
        <w:spacing w:after="0"/>
        <w:rPr>
          <w:rFonts w:ascii="Bliss 2 Regular" w:hAnsi="Bliss 2 Regular"/>
          <w:sz w:val="24"/>
          <w:szCs w:val="24"/>
        </w:rPr>
      </w:pPr>
      <w:r w:rsidRPr="000E684C">
        <w:rPr>
          <w:rFonts w:ascii="Bliss 2 Regular" w:hAnsi="Bliss 2 Regular"/>
          <w:sz w:val="24"/>
          <w:szCs w:val="24"/>
        </w:rPr>
        <w:t>University of St Mark &amp; St Johns</w:t>
      </w:r>
    </w:p>
    <w:p w:rsidR="00F74950" w:rsidRPr="000E684C" w:rsidRDefault="00F74950" w:rsidP="008A6AFA">
      <w:pPr>
        <w:pStyle w:val="ListParagraph"/>
        <w:spacing w:after="0"/>
        <w:rPr>
          <w:rFonts w:ascii="Bliss 2 Regular" w:hAnsi="Bliss 2 Regular"/>
          <w:sz w:val="24"/>
          <w:szCs w:val="24"/>
        </w:rPr>
      </w:pPr>
    </w:p>
    <w:sectPr w:rsidR="00F74950" w:rsidRPr="000E684C" w:rsidSect="00BA1827">
      <w:headerReference w:type="default" r:id="rId10"/>
      <w:footerReference w:type="default" r:id="rId11"/>
      <w:pgSz w:w="11906" w:h="16838"/>
      <w:pgMar w:top="720" w:right="720" w:bottom="720" w:left="720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B15" w:rsidRDefault="00346B15" w:rsidP="00BA1827">
      <w:pPr>
        <w:spacing w:after="0" w:line="240" w:lineRule="auto"/>
      </w:pPr>
      <w:r>
        <w:separator/>
      </w:r>
    </w:p>
  </w:endnote>
  <w:endnote w:type="continuationSeparator" w:id="0">
    <w:p w:rsidR="00346B15" w:rsidRDefault="00346B15" w:rsidP="00BA1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A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B15" w:rsidRDefault="00346B1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5031740</wp:posOffset>
          </wp:positionH>
          <wp:positionV relativeFrom="paragraph">
            <wp:posOffset>10160</wp:posOffset>
          </wp:positionV>
          <wp:extent cx="1905000" cy="184150"/>
          <wp:effectExtent l="0" t="0" r="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875"/>
                  <a:stretch/>
                </pic:blipFill>
                <pic:spPr bwMode="auto">
                  <a:xfrm>
                    <a:off x="0" y="0"/>
                    <a:ext cx="1905000" cy="184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6B15" w:rsidRDefault="00346B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B15" w:rsidRDefault="00346B15" w:rsidP="00BA1827">
      <w:pPr>
        <w:spacing w:after="0" w:line="240" w:lineRule="auto"/>
      </w:pPr>
      <w:r>
        <w:separator/>
      </w:r>
    </w:p>
  </w:footnote>
  <w:footnote w:type="continuationSeparator" w:id="0">
    <w:p w:rsidR="00346B15" w:rsidRDefault="00346B15" w:rsidP="00BA1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B15" w:rsidRPr="006B76D4" w:rsidRDefault="00346B15" w:rsidP="00F32A70">
    <w:pPr>
      <w:pStyle w:val="Header"/>
      <w:rPr>
        <w:rFonts w:ascii="Bliss 2 Regular" w:hAnsi="Bliss 2 Regular"/>
        <w:sz w:val="24"/>
        <w:szCs w:val="24"/>
      </w:rPr>
    </w:pPr>
    <w:r w:rsidRPr="006B76D4">
      <w:rPr>
        <w:rFonts w:ascii="Bliss 2 Regular" w:hAnsi="Bliss 2 Regular"/>
        <w:noProof/>
        <w:color w:val="1F497D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79D42CDE" wp14:editId="5BCA3FA7">
          <wp:simplePos x="0" y="0"/>
          <wp:positionH relativeFrom="margin">
            <wp:posOffset>5425440</wp:posOffset>
          </wp:positionH>
          <wp:positionV relativeFrom="margin">
            <wp:posOffset>-394970</wp:posOffset>
          </wp:positionV>
          <wp:extent cx="1485900" cy="481330"/>
          <wp:effectExtent l="0" t="0" r="0" b="0"/>
          <wp:wrapSquare wrapText="bothSides"/>
          <wp:docPr id="2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liss 2 Regular" w:hAnsi="Bliss 2 Regular"/>
        <w:sz w:val="24"/>
        <w:szCs w:val="24"/>
      </w:rPr>
      <w:t>Institute of Education</w:t>
    </w:r>
  </w:p>
  <w:p w:rsidR="00346B15" w:rsidRDefault="00346B15" w:rsidP="00B96020">
    <w:pPr>
      <w:pStyle w:val="Header"/>
      <w:tabs>
        <w:tab w:val="clear" w:pos="4513"/>
        <w:tab w:val="clear" w:pos="9026"/>
        <w:tab w:val="left" w:pos="192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67D7E"/>
    <w:multiLevelType w:val="hybridMultilevel"/>
    <w:tmpl w:val="4C8AE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E04FB"/>
    <w:multiLevelType w:val="hybridMultilevel"/>
    <w:tmpl w:val="9DC40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34419"/>
    <w:multiLevelType w:val="hybridMultilevel"/>
    <w:tmpl w:val="5BECE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7322C"/>
    <w:multiLevelType w:val="hybridMultilevel"/>
    <w:tmpl w:val="0BDE8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B042A"/>
    <w:multiLevelType w:val="hybridMultilevel"/>
    <w:tmpl w:val="CAD28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300F3"/>
    <w:multiLevelType w:val="hybridMultilevel"/>
    <w:tmpl w:val="391EB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D2EA3"/>
    <w:multiLevelType w:val="hybridMultilevel"/>
    <w:tmpl w:val="AF96C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E0DEA"/>
    <w:multiLevelType w:val="hybridMultilevel"/>
    <w:tmpl w:val="0CF0A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A189C"/>
    <w:multiLevelType w:val="hybridMultilevel"/>
    <w:tmpl w:val="C0644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C73F2"/>
    <w:multiLevelType w:val="hybridMultilevel"/>
    <w:tmpl w:val="D678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481975"/>
    <w:multiLevelType w:val="hybridMultilevel"/>
    <w:tmpl w:val="C20A7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7F2CCA"/>
    <w:multiLevelType w:val="hybridMultilevel"/>
    <w:tmpl w:val="E8C09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292263"/>
    <w:multiLevelType w:val="hybridMultilevel"/>
    <w:tmpl w:val="CBBEB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3207AC"/>
    <w:multiLevelType w:val="hybridMultilevel"/>
    <w:tmpl w:val="26004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56397"/>
    <w:multiLevelType w:val="hybridMultilevel"/>
    <w:tmpl w:val="EB523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9"/>
  </w:num>
  <w:num w:numId="5">
    <w:abstractNumId w:val="11"/>
  </w:num>
  <w:num w:numId="6">
    <w:abstractNumId w:val="13"/>
  </w:num>
  <w:num w:numId="7">
    <w:abstractNumId w:val="4"/>
  </w:num>
  <w:num w:numId="8">
    <w:abstractNumId w:val="8"/>
  </w:num>
  <w:num w:numId="9">
    <w:abstractNumId w:val="14"/>
  </w:num>
  <w:num w:numId="10">
    <w:abstractNumId w:val="10"/>
  </w:num>
  <w:num w:numId="11">
    <w:abstractNumId w:val="5"/>
  </w:num>
  <w:num w:numId="12">
    <w:abstractNumId w:val="7"/>
  </w:num>
  <w:num w:numId="13">
    <w:abstractNumId w:val="0"/>
  </w:num>
  <w:num w:numId="14">
    <w:abstractNumId w:val="1"/>
  </w:num>
  <w:num w:numId="15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4B4"/>
    <w:rsid w:val="000E684C"/>
    <w:rsid w:val="001234D8"/>
    <w:rsid w:val="001725CE"/>
    <w:rsid w:val="001B70B9"/>
    <w:rsid w:val="001E0E80"/>
    <w:rsid w:val="002524B9"/>
    <w:rsid w:val="0028005D"/>
    <w:rsid w:val="002A13BF"/>
    <w:rsid w:val="002E1A95"/>
    <w:rsid w:val="003125DC"/>
    <w:rsid w:val="003462B0"/>
    <w:rsid w:val="00346B15"/>
    <w:rsid w:val="003905E8"/>
    <w:rsid w:val="003B7E81"/>
    <w:rsid w:val="0040251B"/>
    <w:rsid w:val="004D7229"/>
    <w:rsid w:val="004E2109"/>
    <w:rsid w:val="005E584F"/>
    <w:rsid w:val="005F5C0C"/>
    <w:rsid w:val="00620FE9"/>
    <w:rsid w:val="006270F2"/>
    <w:rsid w:val="006366E2"/>
    <w:rsid w:val="006932C1"/>
    <w:rsid w:val="006A74B4"/>
    <w:rsid w:val="006B76D4"/>
    <w:rsid w:val="00782FF2"/>
    <w:rsid w:val="00804152"/>
    <w:rsid w:val="00834450"/>
    <w:rsid w:val="008A6AFA"/>
    <w:rsid w:val="008E3854"/>
    <w:rsid w:val="009519FE"/>
    <w:rsid w:val="009B1B2F"/>
    <w:rsid w:val="009C1265"/>
    <w:rsid w:val="009C35F1"/>
    <w:rsid w:val="00A97D49"/>
    <w:rsid w:val="00AE3444"/>
    <w:rsid w:val="00B064C4"/>
    <w:rsid w:val="00B10973"/>
    <w:rsid w:val="00B96020"/>
    <w:rsid w:val="00BA1827"/>
    <w:rsid w:val="00BA639F"/>
    <w:rsid w:val="00C47A01"/>
    <w:rsid w:val="00CA2E58"/>
    <w:rsid w:val="00CB67C6"/>
    <w:rsid w:val="00CE0C7D"/>
    <w:rsid w:val="00D00261"/>
    <w:rsid w:val="00E00776"/>
    <w:rsid w:val="00E24104"/>
    <w:rsid w:val="00E8038F"/>
    <w:rsid w:val="00F21B42"/>
    <w:rsid w:val="00F27972"/>
    <w:rsid w:val="00F32A70"/>
    <w:rsid w:val="00F57279"/>
    <w:rsid w:val="00F74950"/>
    <w:rsid w:val="00FA0209"/>
    <w:rsid w:val="00FB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3B16DC6D-5615-4541-9838-5B0ACF249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18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18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18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827"/>
  </w:style>
  <w:style w:type="paragraph" w:styleId="Footer">
    <w:name w:val="footer"/>
    <w:basedOn w:val="Normal"/>
    <w:link w:val="FooterChar"/>
    <w:uiPriority w:val="99"/>
    <w:unhideWhenUsed/>
    <w:rsid w:val="00BA18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827"/>
  </w:style>
  <w:style w:type="paragraph" w:styleId="BalloonText">
    <w:name w:val="Balloon Text"/>
    <w:basedOn w:val="Normal"/>
    <w:link w:val="BalloonTextChar"/>
    <w:uiPriority w:val="99"/>
    <w:semiHidden/>
    <w:unhideWhenUsed/>
    <w:rsid w:val="00BA1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8.gif@01CF9517.97EFDF20" TargetMode="External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ll%20Staff%20Documents\Student%20Services\Careers%20&amp;%20Employability\DLHE\Training%20for%20subject%20sheets\Grad%20destinations%20templat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taff.worc.ac.uk\data$\GOSC2\DLHE%20subject%20sheets%202013-2014\Copy%20of%20DLHE%202013%2014%20Staff%20Acces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Education Studies - Degree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'IE - Ed. Studies (D)'!$A$33:$A$36</c:f>
              <c:strCache>
                <c:ptCount val="4"/>
                <c:pt idx="0">
                  <c:v>Employed*</c:v>
                </c:pt>
                <c:pt idx="1">
                  <c:v>Unemployed and looking for work</c:v>
                </c:pt>
                <c:pt idx="2">
                  <c:v>Engaged in further study, training or research#</c:v>
                </c:pt>
                <c:pt idx="3">
                  <c:v>Other~</c:v>
                </c:pt>
              </c:strCache>
            </c:strRef>
          </c:cat>
          <c:val>
            <c:numRef>
              <c:f>'IE - Ed. Studies (D)'!$G$33:$G$36</c:f>
              <c:numCache>
                <c:formatCode>0%</c:formatCode>
                <c:ptCount val="4"/>
                <c:pt idx="0">
                  <c:v>0.69402985074626866</c:v>
                </c:pt>
                <c:pt idx="1">
                  <c:v>3.7313432835820892E-2</c:v>
                </c:pt>
                <c:pt idx="2">
                  <c:v>0.22388059701492538</c:v>
                </c:pt>
                <c:pt idx="3">
                  <c:v>4.4776119402985072E-2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Education Studies - Foundation Degree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'IE - Ed. Studies (FD)'!$A$33:$A$36</c:f>
              <c:strCache>
                <c:ptCount val="4"/>
                <c:pt idx="0">
                  <c:v>Employed*</c:v>
                </c:pt>
                <c:pt idx="1">
                  <c:v>Unemployed and looking for work</c:v>
                </c:pt>
                <c:pt idx="2">
                  <c:v>Engaged in further study, training or research#</c:v>
                </c:pt>
                <c:pt idx="3">
                  <c:v>Other~</c:v>
                </c:pt>
              </c:strCache>
            </c:strRef>
          </c:cat>
          <c:val>
            <c:numRef>
              <c:f>'IE - Ed. Studies (FD)'!$D$33:$D$36</c:f>
              <c:numCache>
                <c:formatCode>0%</c:formatCode>
                <c:ptCount val="4"/>
                <c:pt idx="0">
                  <c:v>0.41847826086956524</c:v>
                </c:pt>
                <c:pt idx="1">
                  <c:v>5.434782608695652E-3</c:v>
                </c:pt>
                <c:pt idx="2">
                  <c:v>0.52717391304347827</c:v>
                </c:pt>
                <c:pt idx="3">
                  <c:v>4.8913043478260872E-2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9B216-114D-40AD-BD0A-8F98E870F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Grad destinations template</Template>
  <TotalTime>19</TotalTime>
  <Pages>6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Goss</dc:creator>
  <cp:lastModifiedBy>Charlotte Goss</cp:lastModifiedBy>
  <cp:revision>10</cp:revision>
  <cp:lastPrinted>2015-06-09T08:27:00Z</cp:lastPrinted>
  <dcterms:created xsi:type="dcterms:W3CDTF">2015-07-14T14:11:00Z</dcterms:created>
  <dcterms:modified xsi:type="dcterms:W3CDTF">2015-08-07T09:09:00Z</dcterms:modified>
</cp:coreProperties>
</file>